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B6A36" w14:textId="77777777" w:rsidR="00D505FD" w:rsidRPr="00265268" w:rsidRDefault="003B6631" w:rsidP="005B264F">
      <w:pPr>
        <w:spacing w:after="0"/>
        <w:rPr>
          <w:rFonts w:ascii="Times New Roman" w:hAnsi="Times New Roman" w:cs="Times New Roman"/>
          <w:sz w:val="10"/>
        </w:rPr>
      </w:pP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</w:r>
      <w:r w:rsidRPr="00EA7D55">
        <w:rPr>
          <w:rFonts w:ascii="Times New Roman" w:hAnsi="Times New Roman" w:cs="Times New Roman"/>
        </w:rPr>
        <w:tab/>
        <w:t xml:space="preserve">   </w:t>
      </w:r>
      <w:r w:rsidR="00EA7D55">
        <w:rPr>
          <w:rFonts w:ascii="Times New Roman" w:hAnsi="Times New Roman" w:cs="Times New Roman"/>
        </w:rPr>
        <w:tab/>
      </w:r>
    </w:p>
    <w:p w14:paraId="3247FBD1" w14:textId="7F2D47B4" w:rsidR="00ED2A03" w:rsidRPr="004A6BD8" w:rsidRDefault="00ED2A03" w:rsidP="00AB7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118"/>
        <w:jc w:val="center"/>
        <w:rPr>
          <w:rFonts w:ascii="Arial Rounded MT Bold" w:hAnsi="Arial Rounded MT Bold" w:cs="Times New Roman"/>
          <w:sz w:val="32"/>
          <w:szCs w:val="24"/>
        </w:rPr>
      </w:pPr>
      <w:r w:rsidRPr="004A6BD8">
        <w:rPr>
          <w:rFonts w:ascii="Arial Rounded MT Bold" w:hAnsi="Arial Rounded MT Bold" w:cs="Times New Roman"/>
          <w:sz w:val="32"/>
          <w:szCs w:val="24"/>
        </w:rPr>
        <w:t xml:space="preserve">FORMULAIRE </w:t>
      </w:r>
      <w:r w:rsidR="00AB79CA" w:rsidRPr="004A6BD8">
        <w:rPr>
          <w:rFonts w:ascii="Arial Rounded MT Bold" w:hAnsi="Arial Rounded MT Bold" w:cs="Times New Roman"/>
          <w:sz w:val="32"/>
          <w:szCs w:val="24"/>
        </w:rPr>
        <w:t>D’ADHESION</w:t>
      </w:r>
      <w:r w:rsidR="00AB79CA">
        <w:rPr>
          <w:rFonts w:ascii="Arial Rounded MT Bold" w:hAnsi="Arial Rounded MT Bold" w:cs="Times New Roman"/>
          <w:sz w:val="32"/>
          <w:szCs w:val="24"/>
        </w:rPr>
        <w:t xml:space="preserve"> - </w:t>
      </w:r>
      <w:r w:rsidR="008F4D2C">
        <w:rPr>
          <w:rFonts w:ascii="Arial Rounded MT Bold" w:hAnsi="Arial Rounded MT Bold" w:cs="Times New Roman"/>
          <w:sz w:val="32"/>
          <w:szCs w:val="24"/>
        </w:rPr>
        <w:t>ANNÉE</w:t>
      </w:r>
      <w:r w:rsidR="002C5EB7">
        <w:rPr>
          <w:rFonts w:ascii="Arial Rounded MT Bold" w:hAnsi="Arial Rounded MT Bold" w:cs="Times New Roman"/>
          <w:sz w:val="32"/>
          <w:szCs w:val="24"/>
        </w:rPr>
        <w:t> :</w:t>
      </w:r>
      <w:r w:rsidR="0095244F">
        <w:rPr>
          <w:rFonts w:ascii="Arial Rounded MT Bold" w:hAnsi="Arial Rounded MT Bold" w:cs="Times New Roman"/>
          <w:sz w:val="32"/>
          <w:szCs w:val="24"/>
        </w:rPr>
        <w:t xml:space="preserve"> </w:t>
      </w:r>
      <w:r w:rsidR="00F16FFB">
        <w:rPr>
          <w:rFonts w:ascii="Arial Rounded MT Bold" w:hAnsi="Arial Rounded MT Bold" w:cs="Times New Roman"/>
          <w:sz w:val="32"/>
          <w:szCs w:val="24"/>
        </w:rPr>
        <w:t>202</w:t>
      </w:r>
      <w:r w:rsidR="0081044B">
        <w:rPr>
          <w:rFonts w:ascii="Arial Rounded MT Bold" w:hAnsi="Arial Rounded MT Bold" w:cs="Times New Roman"/>
          <w:sz w:val="32"/>
          <w:szCs w:val="24"/>
        </w:rPr>
        <w:t>4</w:t>
      </w:r>
    </w:p>
    <w:p w14:paraId="0E945F44" w14:textId="77777777" w:rsidR="00E77282" w:rsidRPr="00265268" w:rsidRDefault="00E77282" w:rsidP="00EC4985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6D175B1D" w14:textId="77777777" w:rsidR="00E84D08" w:rsidRPr="00D60003" w:rsidRDefault="00ED2A03" w:rsidP="000A4C2C">
      <w:pPr>
        <w:tabs>
          <w:tab w:val="left" w:leader="dot" w:pos="5670"/>
          <w:tab w:val="left" w:leader="dot" w:pos="6663"/>
          <w:tab w:val="left" w:leader="dot" w:pos="10206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 : </w:t>
      </w:r>
      <w:r w:rsidR="00D505F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Prénom</w:t>
      </w:r>
      <w:r w:rsidR="000A4C2C">
        <w:rPr>
          <w:rFonts w:ascii="Arial" w:hAnsi="Arial" w:cs="Arial"/>
          <w:sz w:val="24"/>
          <w:szCs w:val="24"/>
        </w:rPr>
        <w:t> :</w:t>
      </w:r>
      <w:r w:rsidR="000A4C2C">
        <w:rPr>
          <w:rFonts w:ascii="Arial" w:hAnsi="Arial" w:cs="Arial"/>
          <w:sz w:val="24"/>
          <w:szCs w:val="24"/>
        </w:rPr>
        <w:tab/>
      </w:r>
      <w:r w:rsidR="000A4C2C">
        <w:rPr>
          <w:rFonts w:ascii="Arial" w:hAnsi="Arial" w:cs="Arial"/>
          <w:sz w:val="24"/>
          <w:szCs w:val="24"/>
        </w:rPr>
        <w:tab/>
      </w:r>
    </w:p>
    <w:p w14:paraId="340F5635" w14:textId="77777777" w:rsidR="00E84D08" w:rsidRPr="00265268" w:rsidRDefault="00E84D08" w:rsidP="00117F9C">
      <w:pPr>
        <w:spacing w:after="0"/>
        <w:rPr>
          <w:rFonts w:ascii="Arial" w:hAnsi="Arial" w:cs="Arial"/>
          <w:sz w:val="16"/>
          <w:szCs w:val="24"/>
        </w:rPr>
      </w:pPr>
    </w:p>
    <w:p w14:paraId="4B6AEDAB" w14:textId="77777777" w:rsidR="004A6BD8" w:rsidRPr="00FC1698" w:rsidRDefault="00ED2A03" w:rsidP="00117F9C">
      <w:pPr>
        <w:spacing w:after="0"/>
        <w:ind w:right="118"/>
        <w:jc w:val="center"/>
        <w:rPr>
          <w:rFonts w:ascii="Arial Rounded MT Bold" w:hAnsi="Arial Rounded MT Bold" w:cs="Times New Roman"/>
          <w:sz w:val="24"/>
          <w:szCs w:val="24"/>
        </w:rPr>
      </w:pPr>
      <w:r w:rsidRPr="00FC1698">
        <w:rPr>
          <w:rFonts w:ascii="Arial Rounded MT Bold" w:hAnsi="Arial Rounded MT Bold" w:cs="Times New Roman"/>
          <w:sz w:val="24"/>
          <w:szCs w:val="24"/>
        </w:rPr>
        <w:t>A</w:t>
      </w:r>
      <w:r w:rsidR="00117F9C" w:rsidRPr="00FC1698">
        <w:rPr>
          <w:rFonts w:ascii="Arial Rounded MT Bold" w:hAnsi="Arial Rounded MT Bold" w:cs="Times New Roman"/>
          <w:sz w:val="24"/>
          <w:szCs w:val="24"/>
        </w:rPr>
        <w:t>dhè</w:t>
      </w:r>
      <w:r w:rsidRPr="00FC1698">
        <w:rPr>
          <w:rFonts w:ascii="Arial Rounded MT Bold" w:hAnsi="Arial Rounded MT Bold" w:cs="Times New Roman"/>
          <w:sz w:val="24"/>
          <w:szCs w:val="24"/>
        </w:rPr>
        <w:t xml:space="preserve">re à </w:t>
      </w:r>
    </w:p>
    <w:p w14:paraId="602C9EB9" w14:textId="77777777" w:rsidR="00397598" w:rsidRPr="00FC1698" w:rsidRDefault="004A6BD8" w:rsidP="00117F9C">
      <w:pPr>
        <w:spacing w:after="0"/>
        <w:ind w:right="118"/>
        <w:jc w:val="center"/>
        <w:rPr>
          <w:rFonts w:ascii="Arial Rounded MT Bold" w:hAnsi="Arial Rounded MT Bold" w:cs="Times New Roman"/>
          <w:sz w:val="24"/>
          <w:szCs w:val="24"/>
        </w:rPr>
      </w:pPr>
      <w:r w:rsidRPr="00FC1698">
        <w:rPr>
          <w:rFonts w:ascii="Arial Rounded MT Bold" w:hAnsi="Arial Rounded MT Bold" w:cs="Times New Roman"/>
          <w:sz w:val="24"/>
          <w:szCs w:val="24"/>
        </w:rPr>
        <w:t>L’Association Départementale Information Jeunesse des Côtes d’Armor</w:t>
      </w:r>
    </w:p>
    <w:p w14:paraId="2AD204BD" w14:textId="77777777" w:rsidR="008F4D2C" w:rsidRPr="00FC1698" w:rsidRDefault="008F4D2C" w:rsidP="00117F9C">
      <w:pPr>
        <w:spacing w:after="0"/>
        <w:ind w:right="118"/>
        <w:jc w:val="center"/>
        <w:rPr>
          <w:rFonts w:ascii="Arial Rounded MT Bold" w:hAnsi="Arial Rounded MT Bold" w:cs="Times New Roman"/>
          <w:sz w:val="24"/>
          <w:szCs w:val="24"/>
        </w:rPr>
      </w:pPr>
      <w:r w:rsidRPr="00FC1698">
        <w:rPr>
          <w:rFonts w:ascii="Arial Rounded MT Bold" w:hAnsi="Arial Rounded MT Bold" w:cs="Times New Roman"/>
          <w:sz w:val="24"/>
          <w:szCs w:val="24"/>
        </w:rPr>
        <w:t xml:space="preserve">En tant que : </w:t>
      </w:r>
      <w:bookmarkStart w:id="0" w:name="_GoBack"/>
      <w:bookmarkEnd w:id="0"/>
    </w:p>
    <w:p w14:paraId="560C7EDB" w14:textId="77777777" w:rsidR="00397598" w:rsidRPr="00DE02A3" w:rsidRDefault="008F4D2C" w:rsidP="00E84D08">
      <w:pPr>
        <w:spacing w:after="0"/>
        <w:rPr>
          <w:rFonts w:ascii="Arial" w:hAnsi="Arial" w:cs="Arial"/>
          <w:sz w:val="16"/>
        </w:rPr>
      </w:pPr>
      <w:r w:rsidRPr="00A63BED">
        <w:rPr>
          <w:rFonts w:ascii="Arial" w:hAnsi="Arial" w:cs="Arial"/>
          <w:sz w:val="24"/>
        </w:rPr>
        <w:sym w:font="Wingdings" w:char="F06F"/>
      </w:r>
      <w:r>
        <w:rPr>
          <w:rFonts w:ascii="Arial" w:hAnsi="Arial" w:cs="Arial"/>
          <w:sz w:val="24"/>
        </w:rPr>
        <w:t xml:space="preserve"> Membre de </w:t>
      </w:r>
      <w:r w:rsidRPr="008F4D2C">
        <w:rPr>
          <w:rFonts w:ascii="Arial" w:hAnsi="Arial" w:cs="Arial"/>
          <w:b/>
          <w:sz w:val="24"/>
        </w:rPr>
        <w:t>DROIT</w:t>
      </w:r>
    </w:p>
    <w:p w14:paraId="386B7A3D" w14:textId="77777777" w:rsidR="003D2793" w:rsidRPr="00A63BED" w:rsidRDefault="00ED2A03" w:rsidP="003D2793">
      <w:pPr>
        <w:spacing w:after="0"/>
        <w:rPr>
          <w:rFonts w:ascii="Arial" w:hAnsi="Arial" w:cs="Arial"/>
          <w:sz w:val="24"/>
        </w:rPr>
      </w:pPr>
      <w:r w:rsidRPr="00A63BED">
        <w:rPr>
          <w:rFonts w:ascii="Arial" w:hAnsi="Arial" w:cs="Arial"/>
          <w:sz w:val="24"/>
        </w:rPr>
        <w:sym w:font="Wingdings" w:char="F06F"/>
      </w:r>
      <w:r w:rsidR="008F4D2C">
        <w:rPr>
          <w:rFonts w:ascii="Arial" w:hAnsi="Arial" w:cs="Arial"/>
          <w:sz w:val="24"/>
        </w:rPr>
        <w:t xml:space="preserve"> Membre </w:t>
      </w:r>
      <w:r w:rsidR="008F4D2C" w:rsidRPr="008F4D2C">
        <w:rPr>
          <w:rFonts w:ascii="Arial" w:hAnsi="Arial" w:cs="Arial"/>
          <w:b/>
          <w:sz w:val="24"/>
        </w:rPr>
        <w:t>ADHERENT</w:t>
      </w:r>
      <w:r w:rsidR="004A6BD8">
        <w:rPr>
          <w:rFonts w:ascii="Arial" w:hAnsi="Arial" w:cs="Arial"/>
          <w:b/>
          <w:i/>
          <w:sz w:val="24"/>
        </w:rPr>
        <w:tab/>
      </w:r>
      <w:r w:rsidR="004A6BD8">
        <w:rPr>
          <w:rFonts w:ascii="Arial" w:hAnsi="Arial" w:cs="Arial"/>
          <w:b/>
          <w:i/>
          <w:sz w:val="24"/>
        </w:rPr>
        <w:tab/>
      </w:r>
      <w:r w:rsidR="004A6BD8">
        <w:rPr>
          <w:rFonts w:ascii="Arial" w:hAnsi="Arial" w:cs="Arial"/>
          <w:sz w:val="24"/>
        </w:rPr>
        <w:tab/>
      </w:r>
    </w:p>
    <w:p w14:paraId="0E3D5878" w14:textId="77777777" w:rsidR="003D2793" w:rsidRDefault="008F4D2C" w:rsidP="003D2793">
      <w:pPr>
        <w:spacing w:after="0"/>
        <w:rPr>
          <w:rFonts w:ascii="Arial" w:hAnsi="Arial" w:cs="Arial"/>
          <w:sz w:val="24"/>
        </w:rPr>
      </w:pPr>
      <w:r w:rsidRPr="00A63BED">
        <w:rPr>
          <w:rFonts w:ascii="Arial" w:hAnsi="Arial" w:cs="Arial"/>
          <w:sz w:val="24"/>
        </w:rPr>
        <w:sym w:font="Wingdings" w:char="F06F"/>
      </w:r>
      <w:r>
        <w:rPr>
          <w:rFonts w:ascii="Arial" w:hAnsi="Arial" w:cs="Arial"/>
          <w:sz w:val="24"/>
        </w:rPr>
        <w:t xml:space="preserve"> Membre </w:t>
      </w:r>
      <w:r w:rsidRPr="008F4D2C">
        <w:rPr>
          <w:rFonts w:ascii="Arial" w:hAnsi="Arial" w:cs="Arial"/>
          <w:b/>
          <w:sz w:val="24"/>
        </w:rPr>
        <w:t>COOPTE</w:t>
      </w:r>
    </w:p>
    <w:p w14:paraId="6277B30E" w14:textId="77777777" w:rsidR="008F4D2C" w:rsidRDefault="008F4D2C" w:rsidP="003D2793">
      <w:pPr>
        <w:spacing w:after="0"/>
        <w:rPr>
          <w:rFonts w:ascii="Arial" w:hAnsi="Arial" w:cs="Arial"/>
          <w:sz w:val="24"/>
        </w:rPr>
      </w:pPr>
      <w:r w:rsidRPr="00A63BED">
        <w:rPr>
          <w:rFonts w:ascii="Arial" w:hAnsi="Arial" w:cs="Arial"/>
          <w:sz w:val="24"/>
        </w:rPr>
        <w:sym w:font="Wingdings" w:char="F06F"/>
      </w:r>
      <w:r>
        <w:rPr>
          <w:rFonts w:ascii="Arial" w:hAnsi="Arial" w:cs="Arial"/>
          <w:sz w:val="24"/>
        </w:rPr>
        <w:t xml:space="preserve"> Membre </w:t>
      </w:r>
      <w:r w:rsidRPr="008F4D2C">
        <w:rPr>
          <w:rFonts w:ascii="Arial" w:hAnsi="Arial" w:cs="Arial"/>
          <w:b/>
          <w:sz w:val="24"/>
        </w:rPr>
        <w:t>USAGER</w:t>
      </w:r>
    </w:p>
    <w:p w14:paraId="251D1A85" w14:textId="77777777" w:rsidR="008F4D2C" w:rsidRPr="00265268" w:rsidRDefault="008F4D2C" w:rsidP="003D2793">
      <w:pPr>
        <w:spacing w:after="0"/>
        <w:rPr>
          <w:rFonts w:ascii="Arial" w:hAnsi="Arial" w:cs="Arial"/>
          <w:sz w:val="18"/>
        </w:rPr>
      </w:pPr>
      <w:r w:rsidRPr="00265268">
        <w:rPr>
          <w:rFonts w:ascii="Arial" w:hAnsi="Arial" w:cs="Arial"/>
          <w:noProof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B2EB6" wp14:editId="25EBBEE1">
                <wp:simplePos x="0" y="0"/>
                <wp:positionH relativeFrom="column">
                  <wp:posOffset>26035</wp:posOffset>
                </wp:positionH>
                <wp:positionV relativeFrom="paragraph">
                  <wp:posOffset>34796</wp:posOffset>
                </wp:positionV>
                <wp:extent cx="6669360" cy="0"/>
                <wp:effectExtent l="0" t="0" r="3683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9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4E5E3BA" id="Connecteur droit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2.75pt" to="527.2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" strokecolor="black [3213]"/>
            </w:pict>
          </mc:Fallback>
        </mc:AlternateContent>
      </w:r>
    </w:p>
    <w:p w14:paraId="688F3283" w14:textId="77777777" w:rsidR="008F4D2C" w:rsidRDefault="00265268" w:rsidP="003D2793">
      <w:pPr>
        <w:spacing w:after="0"/>
        <w:rPr>
          <w:rFonts w:ascii="Arial" w:hAnsi="Arial" w:cs="Arial"/>
          <w:sz w:val="24"/>
        </w:rPr>
      </w:pPr>
      <w:r w:rsidRPr="00A63BED">
        <w:rPr>
          <w:rFonts w:ascii="Arial" w:hAnsi="Arial" w:cs="Arial"/>
          <w:sz w:val="24"/>
        </w:rPr>
        <w:sym w:font="Wingdings" w:char="F06F"/>
      </w:r>
      <w:r>
        <w:rPr>
          <w:rFonts w:ascii="Arial" w:hAnsi="Arial" w:cs="Arial"/>
          <w:sz w:val="24"/>
        </w:rPr>
        <w:t xml:space="preserve"> </w:t>
      </w:r>
      <w:r w:rsidR="008F4D2C">
        <w:rPr>
          <w:rFonts w:ascii="Arial" w:hAnsi="Arial" w:cs="Arial"/>
          <w:sz w:val="24"/>
        </w:rPr>
        <w:t xml:space="preserve">J’adhère à titre </w:t>
      </w:r>
      <w:r w:rsidR="008F4D2C" w:rsidRPr="008F4D2C">
        <w:rPr>
          <w:rFonts w:ascii="Arial" w:hAnsi="Arial" w:cs="Arial"/>
          <w:b/>
          <w:sz w:val="24"/>
        </w:rPr>
        <w:t>INDIVIDUEL</w:t>
      </w:r>
      <w:r w:rsidR="008F4D2C">
        <w:rPr>
          <w:rFonts w:ascii="Arial" w:hAnsi="Arial" w:cs="Arial"/>
          <w:b/>
          <w:sz w:val="24"/>
        </w:rPr>
        <w:t xml:space="preserve"> : </w:t>
      </w:r>
    </w:p>
    <w:p w14:paraId="5891AF65" w14:textId="77777777" w:rsidR="008F4D2C" w:rsidRPr="008F4D2C" w:rsidRDefault="008F4D2C" w:rsidP="003D2793">
      <w:pPr>
        <w:spacing w:after="0"/>
        <w:rPr>
          <w:rFonts w:ascii="Arial" w:hAnsi="Arial" w:cs="Arial"/>
          <w:sz w:val="8"/>
        </w:rPr>
      </w:pPr>
    </w:p>
    <w:p w14:paraId="68028D6E" w14:textId="77777777" w:rsidR="003D2793" w:rsidRPr="00CC050B" w:rsidRDefault="00ED2A03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 xml:space="preserve">Adresse : </w:t>
      </w:r>
      <w:r w:rsidR="000A4C2C" w:rsidRPr="00CC050B">
        <w:rPr>
          <w:rFonts w:ascii="Arial" w:hAnsi="Arial" w:cs="Arial"/>
          <w:sz w:val="24"/>
        </w:rPr>
        <w:tab/>
      </w:r>
    </w:p>
    <w:p w14:paraId="44F8A9B3" w14:textId="77777777" w:rsidR="003D2793" w:rsidRPr="00CC050B" w:rsidRDefault="000A4C2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ab/>
      </w:r>
    </w:p>
    <w:p w14:paraId="129311B8" w14:textId="77777777" w:rsidR="003D2793" w:rsidRPr="00CC050B" w:rsidRDefault="00ED2A03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Code Postal</w:t>
      </w:r>
      <w:r w:rsidR="00D505FD" w:rsidRPr="00CC050B">
        <w:rPr>
          <w:rFonts w:ascii="Arial" w:hAnsi="Arial" w:cs="Arial"/>
          <w:sz w:val="24"/>
        </w:rPr>
        <w:t xml:space="preserve"> : </w:t>
      </w:r>
      <w:r w:rsidR="00D505FD" w:rsidRPr="00CC050B">
        <w:rPr>
          <w:rFonts w:ascii="Arial" w:hAnsi="Arial" w:cs="Arial"/>
          <w:sz w:val="24"/>
        </w:rPr>
        <w:tab/>
        <w:t xml:space="preserve">Ville : </w:t>
      </w:r>
      <w:r w:rsidR="000A4C2C" w:rsidRPr="00CC050B">
        <w:rPr>
          <w:rFonts w:ascii="Arial" w:hAnsi="Arial" w:cs="Arial"/>
          <w:sz w:val="24"/>
        </w:rPr>
        <w:tab/>
      </w:r>
    </w:p>
    <w:p w14:paraId="2F1B8395" w14:textId="77777777" w:rsidR="00117F9C" w:rsidRPr="00CC050B" w:rsidRDefault="00117F9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 xml:space="preserve">Téléphone : </w:t>
      </w:r>
      <w:r w:rsidRPr="00CC050B">
        <w:rPr>
          <w:rFonts w:ascii="Arial" w:hAnsi="Arial" w:cs="Arial"/>
          <w:sz w:val="24"/>
        </w:rPr>
        <w:tab/>
      </w:r>
    </w:p>
    <w:p w14:paraId="4D93A666" w14:textId="77777777" w:rsidR="00117F9C" w:rsidRPr="00CC050B" w:rsidRDefault="00117F9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Courriel :</w:t>
      </w:r>
      <w:r w:rsidRPr="00CC050B">
        <w:rPr>
          <w:rFonts w:ascii="Arial" w:hAnsi="Arial" w:cs="Arial"/>
          <w:sz w:val="24"/>
        </w:rPr>
        <w:tab/>
      </w:r>
    </w:p>
    <w:p w14:paraId="34636488" w14:textId="77777777" w:rsidR="00117F9C" w:rsidRPr="00265268" w:rsidRDefault="00117F9C" w:rsidP="003D2793">
      <w:pPr>
        <w:spacing w:after="0"/>
        <w:rPr>
          <w:rFonts w:ascii="Arial" w:hAnsi="Arial" w:cs="Arial"/>
          <w:sz w:val="16"/>
        </w:rPr>
      </w:pPr>
    </w:p>
    <w:p w14:paraId="64148833" w14:textId="77777777" w:rsidR="00D505FD" w:rsidRPr="00DE02A3" w:rsidRDefault="00D505FD" w:rsidP="003D2793">
      <w:pPr>
        <w:spacing w:after="0"/>
        <w:rPr>
          <w:rFonts w:ascii="Arial" w:hAnsi="Arial" w:cs="Arial"/>
          <w:sz w:val="18"/>
        </w:rPr>
      </w:pPr>
      <w:r w:rsidRPr="00A63BED">
        <w:rPr>
          <w:rFonts w:ascii="Arial" w:hAnsi="Arial" w:cs="Arial"/>
          <w:sz w:val="24"/>
        </w:rPr>
        <w:sym w:font="Wingdings" w:char="F06F"/>
      </w:r>
      <w:r w:rsidRPr="00A63BED">
        <w:rPr>
          <w:rFonts w:ascii="Arial" w:hAnsi="Arial" w:cs="Arial"/>
          <w:sz w:val="24"/>
        </w:rPr>
        <w:t xml:space="preserve"> </w:t>
      </w:r>
      <w:r w:rsidR="008F4D2C">
        <w:rPr>
          <w:rFonts w:ascii="Arial" w:hAnsi="Arial" w:cs="Arial"/>
          <w:sz w:val="24"/>
        </w:rPr>
        <w:t>Je représente au sein de l’ADIJ22 la</w:t>
      </w:r>
      <w:r w:rsidRPr="00A63BED">
        <w:rPr>
          <w:rFonts w:ascii="Arial" w:hAnsi="Arial" w:cs="Arial"/>
          <w:sz w:val="24"/>
        </w:rPr>
        <w:t xml:space="preserve"> </w:t>
      </w:r>
      <w:r w:rsidRPr="00A63BED">
        <w:rPr>
          <w:rFonts w:ascii="Arial" w:hAnsi="Arial" w:cs="Arial"/>
          <w:b/>
          <w:i/>
          <w:sz w:val="24"/>
        </w:rPr>
        <w:t>STRUCTURE</w:t>
      </w:r>
      <w:r w:rsidR="004A6BD8">
        <w:rPr>
          <w:rFonts w:ascii="Arial" w:hAnsi="Arial" w:cs="Arial"/>
          <w:b/>
          <w:i/>
          <w:sz w:val="24"/>
        </w:rPr>
        <w:tab/>
      </w:r>
    </w:p>
    <w:p w14:paraId="02BA01B8" w14:textId="77777777" w:rsidR="00CC050B" w:rsidRPr="00CC050B" w:rsidRDefault="00CC050B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 xml:space="preserve">Raison sociale : </w:t>
      </w:r>
      <w:r w:rsidRPr="00CC050B">
        <w:rPr>
          <w:rFonts w:ascii="Arial" w:hAnsi="Arial" w:cs="Arial"/>
          <w:sz w:val="24"/>
        </w:rPr>
        <w:tab/>
      </w:r>
    </w:p>
    <w:p w14:paraId="34E0A69E" w14:textId="77777777" w:rsidR="004A6BD8" w:rsidRPr="00CC050B" w:rsidRDefault="004A6BD8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Responsable</w:t>
      </w:r>
      <w:r w:rsidR="00CC050B">
        <w:rPr>
          <w:rFonts w:ascii="Arial" w:hAnsi="Arial" w:cs="Arial"/>
          <w:sz w:val="24"/>
        </w:rPr>
        <w:t xml:space="preserve"> de la</w:t>
      </w:r>
      <w:r w:rsidRPr="00CC050B">
        <w:rPr>
          <w:rFonts w:ascii="Arial" w:hAnsi="Arial" w:cs="Arial"/>
          <w:sz w:val="24"/>
        </w:rPr>
        <w:t xml:space="preserve"> structure (si différent)</w:t>
      </w:r>
      <w:r w:rsidR="00CC050B" w:rsidRPr="00CC050B">
        <w:rPr>
          <w:rFonts w:ascii="Arial" w:hAnsi="Arial" w:cs="Arial"/>
          <w:sz w:val="24"/>
        </w:rPr>
        <w:t xml:space="preserve"> : </w:t>
      </w:r>
      <w:r w:rsidR="00CC050B" w:rsidRPr="00CC050B">
        <w:rPr>
          <w:rFonts w:ascii="Arial" w:hAnsi="Arial" w:cs="Arial"/>
          <w:sz w:val="24"/>
        </w:rPr>
        <w:tab/>
      </w:r>
    </w:p>
    <w:p w14:paraId="2964CCC6" w14:textId="77777777" w:rsidR="004A6BD8" w:rsidRPr="00CC050B" w:rsidRDefault="008F4D2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 f</w:t>
      </w:r>
      <w:r w:rsidR="004A6BD8" w:rsidRPr="00CC050B">
        <w:rPr>
          <w:rFonts w:ascii="Arial" w:hAnsi="Arial" w:cs="Arial"/>
          <w:sz w:val="24"/>
        </w:rPr>
        <w:t>onction dans la structure</w:t>
      </w:r>
      <w:r w:rsidR="00CC050B" w:rsidRPr="00CC050B">
        <w:rPr>
          <w:rFonts w:ascii="Arial" w:hAnsi="Arial" w:cs="Arial"/>
          <w:sz w:val="24"/>
        </w:rPr>
        <w:t xml:space="preserve"> : </w:t>
      </w:r>
      <w:r w:rsidR="00CC050B" w:rsidRPr="00CC050B">
        <w:rPr>
          <w:rFonts w:ascii="Arial" w:hAnsi="Arial" w:cs="Arial"/>
          <w:sz w:val="24"/>
        </w:rPr>
        <w:tab/>
      </w:r>
    </w:p>
    <w:p w14:paraId="1B109C74" w14:textId="77777777" w:rsidR="00D505FD" w:rsidRPr="00CC050B" w:rsidRDefault="00D505FD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 xml:space="preserve">Adresse : </w:t>
      </w:r>
      <w:r w:rsidR="00DE02A3" w:rsidRPr="00CC050B">
        <w:rPr>
          <w:rFonts w:ascii="Arial" w:hAnsi="Arial" w:cs="Arial"/>
          <w:sz w:val="24"/>
        </w:rPr>
        <w:tab/>
      </w:r>
    </w:p>
    <w:p w14:paraId="674EBD6B" w14:textId="77777777" w:rsidR="00DE02A3" w:rsidRPr="00CC050B" w:rsidRDefault="00DE02A3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ab/>
      </w:r>
    </w:p>
    <w:p w14:paraId="52C5A350" w14:textId="77777777" w:rsidR="00117F9C" w:rsidRPr="00CC050B" w:rsidRDefault="00D505FD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Code postal</w:t>
      </w:r>
      <w:r w:rsidR="00CC050B" w:rsidRPr="00CC050B">
        <w:rPr>
          <w:rFonts w:ascii="Arial" w:hAnsi="Arial" w:cs="Arial"/>
          <w:sz w:val="24"/>
        </w:rPr>
        <w:t> :</w:t>
      </w:r>
      <w:r w:rsidR="00DE02A3" w:rsidRPr="00CC050B">
        <w:rPr>
          <w:rFonts w:ascii="Arial" w:hAnsi="Arial" w:cs="Arial"/>
          <w:sz w:val="24"/>
        </w:rPr>
        <w:tab/>
      </w:r>
      <w:r w:rsidRPr="00CC050B">
        <w:rPr>
          <w:rFonts w:ascii="Arial" w:hAnsi="Arial" w:cs="Arial"/>
          <w:sz w:val="24"/>
        </w:rPr>
        <w:t>Ville :</w:t>
      </w:r>
      <w:r w:rsidR="00DE02A3" w:rsidRPr="00CC050B">
        <w:rPr>
          <w:rFonts w:ascii="Arial" w:hAnsi="Arial" w:cs="Arial"/>
          <w:sz w:val="24"/>
        </w:rPr>
        <w:tab/>
      </w:r>
    </w:p>
    <w:p w14:paraId="03170E0E" w14:textId="77777777" w:rsidR="00117F9C" w:rsidRPr="00CC050B" w:rsidRDefault="00117F9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Téléphone </w:t>
      </w:r>
      <w:r w:rsidR="00CC050B" w:rsidRPr="00CC050B">
        <w:rPr>
          <w:rFonts w:ascii="Arial" w:hAnsi="Arial" w:cs="Arial"/>
          <w:sz w:val="24"/>
        </w:rPr>
        <w:t>:</w:t>
      </w:r>
      <w:r w:rsidR="00DE02A3" w:rsidRPr="00CC050B">
        <w:rPr>
          <w:rFonts w:ascii="Arial" w:hAnsi="Arial" w:cs="Arial"/>
          <w:sz w:val="24"/>
        </w:rPr>
        <w:tab/>
      </w:r>
    </w:p>
    <w:p w14:paraId="2682E855" w14:textId="77777777" w:rsidR="00117F9C" w:rsidRPr="00CC050B" w:rsidRDefault="00117F9C" w:rsidP="00CC050B">
      <w:pPr>
        <w:pBdr>
          <w:top w:val="single" w:sz="8" w:space="12" w:color="auto"/>
          <w:left w:val="single" w:sz="8" w:space="6" w:color="auto"/>
          <w:bottom w:val="single" w:sz="8" w:space="6" w:color="auto"/>
          <w:right w:val="single" w:sz="8" w:space="6" w:color="auto"/>
        </w:pBdr>
        <w:tabs>
          <w:tab w:val="left" w:leader="dot" w:pos="5670"/>
          <w:tab w:val="left" w:leader="dot" w:pos="10206"/>
        </w:tabs>
        <w:spacing w:after="0" w:line="360" w:lineRule="auto"/>
        <w:rPr>
          <w:rFonts w:ascii="Arial" w:hAnsi="Arial" w:cs="Arial"/>
          <w:sz w:val="24"/>
        </w:rPr>
      </w:pPr>
      <w:r w:rsidRPr="00CC050B">
        <w:rPr>
          <w:rFonts w:ascii="Arial" w:hAnsi="Arial" w:cs="Arial"/>
          <w:sz w:val="24"/>
        </w:rPr>
        <w:t>Courriel</w:t>
      </w:r>
      <w:r w:rsidR="00DE02A3" w:rsidRPr="00CC050B">
        <w:rPr>
          <w:rFonts w:ascii="Arial" w:hAnsi="Arial" w:cs="Arial"/>
          <w:sz w:val="24"/>
        </w:rPr>
        <w:t xml:space="preserve"> : </w:t>
      </w:r>
      <w:r w:rsidR="00DE02A3" w:rsidRPr="00CC050B">
        <w:rPr>
          <w:rFonts w:ascii="Arial" w:hAnsi="Arial" w:cs="Arial"/>
          <w:sz w:val="24"/>
        </w:rPr>
        <w:tab/>
      </w:r>
    </w:p>
    <w:p w14:paraId="0717D608" w14:textId="77777777" w:rsidR="00DE02A3" w:rsidRPr="00265268" w:rsidRDefault="00DE02A3" w:rsidP="00DE02A3">
      <w:pPr>
        <w:tabs>
          <w:tab w:val="left" w:pos="5670"/>
        </w:tabs>
        <w:spacing w:after="0"/>
        <w:rPr>
          <w:rFonts w:ascii="Arial" w:hAnsi="Arial" w:cs="Arial"/>
          <w:sz w:val="10"/>
        </w:rPr>
      </w:pPr>
      <w:r>
        <w:rPr>
          <w:rFonts w:ascii="Arial" w:hAnsi="Arial" w:cs="Arial"/>
        </w:rPr>
        <w:tab/>
      </w:r>
    </w:p>
    <w:p w14:paraId="387AB085" w14:textId="77777777" w:rsidR="00FC1698" w:rsidRDefault="00CC050B" w:rsidP="00FC1698">
      <w:pPr>
        <w:tabs>
          <w:tab w:val="left" w:pos="5670"/>
        </w:tabs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 w:rsidRPr="00FC1698">
        <w:rPr>
          <w:rFonts w:ascii="Arial" w:hAnsi="Arial" w:cs="Arial"/>
          <w:b/>
          <w:i/>
          <w:sz w:val="20"/>
          <w:szCs w:val="20"/>
        </w:rPr>
        <w:t>En signant cette adhésion je confirme avoir lu et accepté les statuts en vigueur de l‘ADIJ 22</w:t>
      </w:r>
      <w:r w:rsidR="00FC1698" w:rsidRPr="00FC1698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55D2C052" w14:textId="77777777" w:rsidR="00FC1698" w:rsidRDefault="00FC1698" w:rsidP="00FC1698">
      <w:pPr>
        <w:tabs>
          <w:tab w:val="left" w:pos="5670"/>
        </w:tabs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proofErr w:type="gramStart"/>
      <w:r w:rsidRPr="00FC1698">
        <w:rPr>
          <w:rFonts w:ascii="Arial" w:hAnsi="Arial" w:cs="Arial"/>
          <w:b/>
          <w:i/>
          <w:sz w:val="20"/>
          <w:szCs w:val="20"/>
        </w:rPr>
        <w:t>et</w:t>
      </w:r>
      <w:proofErr w:type="gramEnd"/>
      <w:r w:rsidRPr="00FC1698">
        <w:rPr>
          <w:rFonts w:ascii="Arial" w:hAnsi="Arial" w:cs="Arial"/>
          <w:b/>
          <w:i/>
          <w:sz w:val="20"/>
          <w:szCs w:val="20"/>
        </w:rPr>
        <w:t xml:space="preserve"> j’accepte de recevoir les actualités de l’ADIJ 22 </w:t>
      </w:r>
    </w:p>
    <w:p w14:paraId="1128FA1C" w14:textId="7E48F72D" w:rsidR="00CF07AE" w:rsidRPr="00FC1698" w:rsidRDefault="00FC1698" w:rsidP="00FC1698">
      <w:pPr>
        <w:tabs>
          <w:tab w:val="left" w:pos="5670"/>
        </w:tabs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 w:rsidRPr="00FC1698">
        <w:rPr>
          <w:rFonts w:ascii="Arial" w:hAnsi="Arial" w:cs="Arial"/>
          <w:b/>
          <w:i/>
          <w:sz w:val="20"/>
          <w:szCs w:val="20"/>
        </w:rPr>
        <w:t>(</w:t>
      </w:r>
      <w:r w:rsidR="00CD557A" w:rsidRPr="00FC1698">
        <w:rPr>
          <w:rFonts w:ascii="Arial" w:hAnsi="Arial" w:cs="Arial"/>
          <w:b/>
          <w:i/>
          <w:sz w:val="20"/>
          <w:szCs w:val="20"/>
        </w:rPr>
        <w:t>Mes</w:t>
      </w:r>
      <w:r w:rsidRPr="00FC1698">
        <w:rPr>
          <w:rFonts w:ascii="Arial" w:hAnsi="Arial" w:cs="Arial"/>
          <w:b/>
          <w:i/>
          <w:sz w:val="20"/>
          <w:szCs w:val="20"/>
        </w:rPr>
        <w:t xml:space="preserve"> informations personnelles ne seront pas transmises à des tiers ni revendues)</w:t>
      </w:r>
    </w:p>
    <w:p w14:paraId="6C0FC25C" w14:textId="77777777" w:rsidR="00CC050B" w:rsidRPr="00265268" w:rsidRDefault="00CC050B" w:rsidP="00DE02A3">
      <w:pPr>
        <w:tabs>
          <w:tab w:val="left" w:pos="5670"/>
        </w:tabs>
        <w:spacing w:after="0"/>
        <w:rPr>
          <w:rFonts w:ascii="Arial" w:hAnsi="Arial" w:cs="Arial"/>
          <w:sz w:val="10"/>
        </w:rPr>
      </w:pPr>
    </w:p>
    <w:p w14:paraId="33A03A7C" w14:textId="77777777" w:rsidR="00DE02A3" w:rsidRPr="00FD67F1" w:rsidRDefault="00DE02A3" w:rsidP="00A63BED">
      <w:pPr>
        <w:tabs>
          <w:tab w:val="left" w:pos="5670"/>
          <w:tab w:val="left" w:leader="dot" w:pos="1020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67F1">
        <w:rPr>
          <w:rFonts w:ascii="Arial" w:hAnsi="Arial" w:cs="Arial"/>
        </w:rPr>
        <w:t xml:space="preserve">Á : </w:t>
      </w:r>
      <w:r w:rsidR="00A63BED" w:rsidRPr="00FD67F1">
        <w:rPr>
          <w:rFonts w:ascii="Arial" w:hAnsi="Arial" w:cs="Arial"/>
        </w:rPr>
        <w:tab/>
      </w:r>
    </w:p>
    <w:p w14:paraId="24F072A7" w14:textId="77777777" w:rsidR="00DE02A3" w:rsidRPr="00A63BED" w:rsidRDefault="00AB79CA" w:rsidP="00FD67F1">
      <w:pPr>
        <w:tabs>
          <w:tab w:val="left" w:pos="5670"/>
          <w:tab w:val="left" w:leader="dot" w:pos="10206"/>
        </w:tabs>
        <w:spacing w:after="240"/>
        <w:rPr>
          <w:rFonts w:ascii="Arial" w:hAnsi="Arial" w:cs="Arial"/>
          <w:sz w:val="24"/>
        </w:rPr>
      </w:pPr>
      <w:r w:rsidRPr="00A63BED">
        <w:rPr>
          <w:rFonts w:ascii="Arial" w:hAnsi="Arial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69182" wp14:editId="6C340D6E">
                <wp:simplePos x="0" y="0"/>
                <wp:positionH relativeFrom="column">
                  <wp:posOffset>3911600</wp:posOffset>
                </wp:positionH>
                <wp:positionV relativeFrom="paragraph">
                  <wp:posOffset>490965</wp:posOffset>
                </wp:positionV>
                <wp:extent cx="1955800" cy="869950"/>
                <wp:effectExtent l="0" t="0" r="254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41AA95" id="Rectangle 5" o:spid="_x0000_s1026" style="position:absolute;margin-left:308pt;margin-top:38.65pt;width:154pt;height:6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" filled="f" strokecolor="black [3213]" strokeweight=".5pt"/>
            </w:pict>
          </mc:Fallback>
        </mc:AlternateContent>
      </w:r>
      <w:r w:rsidR="00DE02A3" w:rsidRPr="00FD67F1">
        <w:rPr>
          <w:rFonts w:ascii="Arial" w:hAnsi="Arial" w:cs="Arial"/>
        </w:rPr>
        <w:tab/>
        <w:t xml:space="preserve">Le : </w:t>
      </w:r>
      <w:r w:rsidR="00A63BED" w:rsidRPr="00FD67F1">
        <w:rPr>
          <w:rFonts w:ascii="Arial" w:hAnsi="Arial" w:cs="Arial"/>
        </w:rPr>
        <w:tab/>
      </w:r>
      <w:r w:rsidR="00DE02A3" w:rsidRPr="00A63BED">
        <w:rPr>
          <w:rFonts w:ascii="Arial" w:hAnsi="Arial" w:cs="Arial"/>
          <w:sz w:val="24"/>
        </w:rPr>
        <w:tab/>
        <w:t>Signature :</w:t>
      </w:r>
    </w:p>
    <w:sectPr w:rsidR="00DE02A3" w:rsidRPr="00A63BED" w:rsidSect="00436630">
      <w:headerReference w:type="default" r:id="rId7"/>
      <w:footerReference w:type="default" r:id="rId8"/>
      <w:pgSz w:w="11906" w:h="16838"/>
      <w:pgMar w:top="131" w:right="720" w:bottom="426" w:left="720" w:header="708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22B72" w14:textId="77777777" w:rsidR="00915FD1" w:rsidRDefault="00915FD1" w:rsidP="005351AB">
      <w:pPr>
        <w:spacing w:after="0" w:line="240" w:lineRule="auto"/>
      </w:pPr>
      <w:r>
        <w:separator/>
      </w:r>
    </w:p>
  </w:endnote>
  <w:endnote w:type="continuationSeparator" w:id="0">
    <w:p w14:paraId="76509207" w14:textId="77777777" w:rsidR="00915FD1" w:rsidRDefault="00915FD1" w:rsidP="0053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92E23" w14:textId="2C1A69FB" w:rsidR="00281806" w:rsidRPr="00AB79CA" w:rsidRDefault="003B07E0" w:rsidP="00281806">
    <w:pPr>
      <w:pStyle w:val="NormalWeb"/>
      <w:spacing w:before="0" w:beforeAutospacing="0" w:after="0"/>
      <w:rPr>
        <w:rFonts w:ascii="Arial" w:hAnsi="Arial" w:cs="Arial"/>
        <w:b/>
        <w:color w:val="FFFFFF" w:themeColor="background1"/>
        <w:sz w:val="28"/>
        <w:szCs w:val="32"/>
      </w:rPr>
    </w:pPr>
    <w:r>
      <w:rPr>
        <w:rFonts w:ascii="Arial" w:hAnsi="Arial" w:cs="Arial"/>
        <w:bCs/>
        <w:noProof/>
        <w:color w:val="FFFFFF" w:themeColor="background1"/>
        <w:sz w:val="20"/>
        <w:szCs w:val="20"/>
      </w:rPr>
      <w:drawing>
        <wp:anchor distT="0" distB="0" distL="114300" distR="114300" simplePos="0" relativeHeight="251661312" behindDoc="0" locked="0" layoutInCell="1" allowOverlap="1" wp14:anchorId="701C80C6" wp14:editId="02954358">
          <wp:simplePos x="0" y="0"/>
          <wp:positionH relativeFrom="column">
            <wp:posOffset>-304799</wp:posOffset>
          </wp:positionH>
          <wp:positionV relativeFrom="paragraph">
            <wp:posOffset>215265</wp:posOffset>
          </wp:positionV>
          <wp:extent cx="895350" cy="8953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dij22-picto_parcour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803A5B" wp14:editId="6183DE9F">
          <wp:simplePos x="0" y="0"/>
          <wp:positionH relativeFrom="margin">
            <wp:posOffset>3943350</wp:posOffset>
          </wp:positionH>
          <wp:positionV relativeFrom="paragraph">
            <wp:posOffset>-1833245</wp:posOffset>
          </wp:positionV>
          <wp:extent cx="3150235" cy="3150235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DIJ22-FILET-JAUNE-4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0235" cy="315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51AB" w:rsidRPr="00AB79CA">
      <w:rPr>
        <w:rFonts w:ascii="Arial" w:hAnsi="Arial" w:cs="Arial"/>
        <w:b/>
        <w:color w:val="FFFFFF" w:themeColor="background1"/>
        <w:sz w:val="28"/>
        <w:szCs w:val="32"/>
      </w:rPr>
      <w:t xml:space="preserve">Association Départementale </w:t>
    </w:r>
  </w:p>
  <w:p w14:paraId="508BC15E" w14:textId="535DFECD" w:rsidR="00281806" w:rsidRPr="00AB79CA" w:rsidRDefault="003B07E0" w:rsidP="00281806">
    <w:pPr>
      <w:pStyle w:val="NormalWeb"/>
      <w:spacing w:before="0" w:beforeAutospacing="0" w:after="0"/>
      <w:rPr>
        <w:rFonts w:ascii="Arial" w:hAnsi="Arial" w:cs="Arial"/>
        <w:b/>
        <w:color w:val="FFFFFF" w:themeColor="background1"/>
        <w:sz w:val="28"/>
        <w:szCs w:val="32"/>
      </w:rPr>
    </w:pPr>
    <w:r w:rsidRPr="003B07E0">
      <w:rPr>
        <w:rFonts w:ascii="Arial" w:hAnsi="Arial" w:cs="Arial"/>
        <w:bCs/>
        <w:noProof/>
        <w:color w:val="FFFFFF" w:themeColor="background1"/>
        <w:sz w:val="20"/>
        <w:szCs w:val="2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F3B30B7" wp14:editId="65101793">
              <wp:simplePos x="0" y="0"/>
              <wp:positionH relativeFrom="column">
                <wp:posOffset>514350</wp:posOffset>
              </wp:positionH>
              <wp:positionV relativeFrom="paragraph">
                <wp:posOffset>10795</wp:posOffset>
              </wp:positionV>
              <wp:extent cx="2360930" cy="1404620"/>
              <wp:effectExtent l="0" t="0" r="8890" b="0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A849F" w14:textId="4FB0628B" w:rsidR="003B07E0" w:rsidRPr="003B07E0" w:rsidRDefault="003B07E0" w:rsidP="003B07E0">
                          <w:pPr>
                            <w:spacing w:after="0"/>
                            <w:rPr>
                              <w:b/>
                            </w:rPr>
                          </w:pPr>
                          <w:r w:rsidRPr="003B07E0">
                            <w:rPr>
                              <w:b/>
                            </w:rPr>
                            <w:t>ADIJ 22</w:t>
                          </w:r>
                        </w:p>
                        <w:p w14:paraId="3CC15A65" w14:textId="271BBE2D" w:rsidR="003B07E0" w:rsidRPr="003B07E0" w:rsidRDefault="003B07E0" w:rsidP="003B07E0">
                          <w:pPr>
                            <w:spacing w:after="0"/>
                            <w:rPr>
                              <w:b/>
                            </w:rPr>
                          </w:pPr>
                          <w:r w:rsidRPr="003B07E0">
                            <w:rPr>
                              <w:b/>
                            </w:rPr>
                            <w:t>30 Brizeux</w:t>
                          </w:r>
                        </w:p>
                        <w:p w14:paraId="6E5B9AF6" w14:textId="0C1B7290" w:rsidR="003B07E0" w:rsidRPr="003B07E0" w:rsidRDefault="003B07E0" w:rsidP="003B07E0">
                          <w:pPr>
                            <w:spacing w:after="0"/>
                            <w:rPr>
                              <w:b/>
                            </w:rPr>
                          </w:pPr>
                          <w:r w:rsidRPr="003B07E0">
                            <w:rPr>
                              <w:b/>
                            </w:rPr>
                            <w:t>22000 Saint-Brieuc</w:t>
                          </w:r>
                        </w:p>
                        <w:p w14:paraId="1406A3DB" w14:textId="68B74020" w:rsidR="003B07E0" w:rsidRPr="003B07E0" w:rsidRDefault="003B07E0" w:rsidP="003B07E0">
                          <w:pPr>
                            <w:spacing w:after="0"/>
                            <w:rPr>
                              <w:b/>
                            </w:rPr>
                          </w:pPr>
                          <w:r w:rsidRPr="003B07E0">
                            <w:rPr>
                              <w:b/>
                            </w:rPr>
                            <w:t>https://adij22.bzh/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3B30B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0.5pt;margin-top:.8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" stroked="f">
              <v:textbox style="mso-fit-shape-to-text:t">
                <w:txbxContent>
                  <w:p w14:paraId="6C3A849F" w14:textId="4FB0628B" w:rsidR="003B07E0" w:rsidRPr="003B07E0" w:rsidRDefault="003B07E0" w:rsidP="003B07E0">
                    <w:pPr>
                      <w:spacing w:after="0"/>
                      <w:rPr>
                        <w:b/>
                      </w:rPr>
                    </w:pPr>
                    <w:r w:rsidRPr="003B07E0">
                      <w:rPr>
                        <w:b/>
                      </w:rPr>
                      <w:t>ADIJ 22</w:t>
                    </w:r>
                  </w:p>
                  <w:p w14:paraId="3CC15A65" w14:textId="271BBE2D" w:rsidR="003B07E0" w:rsidRPr="003B07E0" w:rsidRDefault="003B07E0" w:rsidP="003B07E0">
                    <w:pPr>
                      <w:spacing w:after="0"/>
                      <w:rPr>
                        <w:b/>
                      </w:rPr>
                    </w:pPr>
                    <w:r w:rsidRPr="003B07E0">
                      <w:rPr>
                        <w:b/>
                      </w:rPr>
                      <w:t>30 Brizeux</w:t>
                    </w:r>
                  </w:p>
                  <w:p w14:paraId="6E5B9AF6" w14:textId="0C1B7290" w:rsidR="003B07E0" w:rsidRPr="003B07E0" w:rsidRDefault="003B07E0" w:rsidP="003B07E0">
                    <w:pPr>
                      <w:spacing w:after="0"/>
                      <w:rPr>
                        <w:b/>
                      </w:rPr>
                    </w:pPr>
                    <w:r w:rsidRPr="003B07E0">
                      <w:rPr>
                        <w:b/>
                      </w:rPr>
                      <w:t>22000 Saint-Brieuc</w:t>
                    </w:r>
                  </w:p>
                  <w:p w14:paraId="1406A3DB" w14:textId="68B74020" w:rsidR="003B07E0" w:rsidRPr="003B07E0" w:rsidRDefault="003B07E0" w:rsidP="003B07E0">
                    <w:pPr>
                      <w:spacing w:after="0"/>
                      <w:rPr>
                        <w:b/>
                      </w:rPr>
                    </w:pPr>
                    <w:r w:rsidRPr="003B07E0">
                      <w:rPr>
                        <w:b/>
                      </w:rPr>
                      <w:t>https://adij22.bzh/</w:t>
                    </w:r>
                  </w:p>
                </w:txbxContent>
              </v:textbox>
            </v:shape>
          </w:pict>
        </mc:Fallback>
      </mc:AlternateContent>
    </w:r>
    <w:r w:rsidR="005351AB" w:rsidRPr="00AB79CA">
      <w:rPr>
        <w:rFonts w:ascii="Arial" w:hAnsi="Arial" w:cs="Arial"/>
        <w:b/>
        <w:color w:val="FFFFFF" w:themeColor="background1"/>
        <w:sz w:val="28"/>
        <w:szCs w:val="32"/>
      </w:rPr>
      <w:t xml:space="preserve">Information Jeunesse </w:t>
    </w:r>
  </w:p>
  <w:p w14:paraId="1C860606" w14:textId="1595BA57" w:rsidR="00281806" w:rsidRPr="00AB79CA" w:rsidRDefault="00ED2A03" w:rsidP="00281806">
    <w:pPr>
      <w:pStyle w:val="NormalWeb"/>
      <w:spacing w:before="0" w:beforeAutospacing="0" w:after="0"/>
      <w:rPr>
        <w:rFonts w:ascii="Arial" w:hAnsi="Arial" w:cs="Arial"/>
        <w:bCs/>
        <w:color w:val="FFFFFF" w:themeColor="background1"/>
        <w:sz w:val="20"/>
        <w:szCs w:val="20"/>
      </w:rPr>
    </w:pPr>
    <w:r w:rsidRPr="00AB79CA">
      <w:rPr>
        <w:rFonts w:ascii="Arial" w:hAnsi="Arial" w:cs="Arial"/>
        <w:bCs/>
        <w:color w:val="FFFFFF" w:themeColor="background1"/>
        <w:sz w:val="20"/>
        <w:szCs w:val="20"/>
      </w:rPr>
      <w:t>30 rue B</w:t>
    </w:r>
    <w:r w:rsidR="00936BB4" w:rsidRPr="00AB79CA">
      <w:rPr>
        <w:rFonts w:ascii="Arial" w:hAnsi="Arial" w:cs="Arial"/>
        <w:bCs/>
        <w:color w:val="FFFFFF" w:themeColor="background1"/>
        <w:sz w:val="20"/>
        <w:szCs w:val="20"/>
      </w:rPr>
      <w:t>rizeux</w:t>
    </w:r>
  </w:p>
  <w:p w14:paraId="5CA1C39C" w14:textId="3E836F9F" w:rsidR="00936BB4" w:rsidRPr="00AB79CA" w:rsidRDefault="00936BB4" w:rsidP="00AB79CA">
    <w:pPr>
      <w:pStyle w:val="NormalWeb"/>
      <w:tabs>
        <w:tab w:val="left" w:pos="3542"/>
      </w:tabs>
      <w:spacing w:before="0" w:beforeAutospacing="0" w:after="0"/>
      <w:rPr>
        <w:rFonts w:ascii="Arial" w:hAnsi="Arial" w:cs="Arial"/>
        <w:bCs/>
        <w:color w:val="FFFFFF" w:themeColor="background1"/>
        <w:sz w:val="20"/>
        <w:szCs w:val="20"/>
      </w:rPr>
    </w:pPr>
    <w:r w:rsidRPr="00AB79CA">
      <w:rPr>
        <w:rFonts w:ascii="Arial" w:hAnsi="Arial" w:cs="Arial"/>
        <w:bCs/>
        <w:color w:val="FFFFFF" w:themeColor="background1"/>
        <w:sz w:val="20"/>
        <w:szCs w:val="20"/>
      </w:rPr>
      <w:t xml:space="preserve">22000 </w:t>
    </w:r>
    <w:r w:rsidR="005351AB" w:rsidRPr="00AB79CA">
      <w:rPr>
        <w:rFonts w:ascii="Arial" w:hAnsi="Arial" w:cs="Arial"/>
        <w:bCs/>
        <w:color w:val="FFFFFF" w:themeColor="background1"/>
        <w:sz w:val="20"/>
        <w:szCs w:val="20"/>
      </w:rPr>
      <w:t xml:space="preserve">Saint-Brieuc </w:t>
    </w:r>
    <w:r w:rsidR="00AB79CA" w:rsidRPr="00AB79CA">
      <w:rPr>
        <w:rFonts w:ascii="Arial" w:hAnsi="Arial" w:cs="Arial"/>
        <w:bCs/>
        <w:color w:val="FFFFFF" w:themeColor="background1"/>
        <w:sz w:val="20"/>
        <w:szCs w:val="20"/>
      </w:rPr>
      <w:tab/>
    </w:r>
  </w:p>
  <w:p w14:paraId="44DA10B0" w14:textId="77777777" w:rsidR="0005672E" w:rsidRPr="00AB79CA" w:rsidRDefault="005351AB" w:rsidP="00281806">
    <w:pPr>
      <w:pStyle w:val="NormalWeb"/>
      <w:spacing w:before="0" w:beforeAutospacing="0" w:after="0"/>
      <w:rPr>
        <w:rFonts w:ascii="Arial" w:hAnsi="Arial" w:cs="Arial"/>
        <w:bCs/>
        <w:color w:val="FFFFFF" w:themeColor="background1"/>
        <w:sz w:val="20"/>
        <w:szCs w:val="20"/>
      </w:rPr>
    </w:pPr>
    <w:r w:rsidRPr="00AB79CA">
      <w:rPr>
        <w:rFonts w:ascii="Arial" w:hAnsi="Arial" w:cs="Arial"/>
        <w:color w:val="FFFFFF" w:themeColor="background1"/>
        <w:sz w:val="20"/>
        <w:szCs w:val="20"/>
      </w:rPr>
      <w:t xml:space="preserve">Tél : </w:t>
    </w:r>
    <w:r w:rsidR="00281806" w:rsidRPr="00AB79CA">
      <w:rPr>
        <w:rFonts w:ascii="Arial" w:hAnsi="Arial" w:cs="Arial"/>
        <w:bCs/>
        <w:color w:val="FFFFFF" w:themeColor="background1"/>
        <w:sz w:val="20"/>
        <w:szCs w:val="20"/>
      </w:rPr>
      <w:t xml:space="preserve">02.96.33.37.36 </w:t>
    </w:r>
  </w:p>
  <w:p w14:paraId="7CBF01AE" w14:textId="77777777" w:rsidR="005351AB" w:rsidRPr="00AB79CA" w:rsidRDefault="00281806" w:rsidP="00281806">
    <w:pPr>
      <w:pStyle w:val="NormalWeb"/>
      <w:spacing w:before="0" w:beforeAutospacing="0" w:after="0"/>
      <w:rPr>
        <w:rFonts w:ascii="Arial" w:hAnsi="Arial" w:cs="Arial"/>
        <w:color w:val="FFFFFF" w:themeColor="background1"/>
        <w:sz w:val="20"/>
        <w:szCs w:val="20"/>
      </w:rPr>
    </w:pPr>
    <w:r w:rsidRPr="00AB79CA">
      <w:rPr>
        <w:rFonts w:ascii="Arial" w:hAnsi="Arial" w:cs="Arial"/>
        <w:bCs/>
        <w:color w:val="FFFFFF" w:themeColor="background1"/>
        <w:sz w:val="20"/>
        <w:szCs w:val="20"/>
      </w:rPr>
      <w:t xml:space="preserve">Email : </w:t>
    </w:r>
    <w:r w:rsidR="0005672E" w:rsidRPr="00AB79CA">
      <w:rPr>
        <w:rFonts w:ascii="Arial" w:hAnsi="Arial" w:cs="Arial"/>
        <w:bCs/>
        <w:color w:val="FFFFFF" w:themeColor="background1"/>
        <w:sz w:val="20"/>
        <w:szCs w:val="20"/>
      </w:rPr>
      <w:t>accueil.</w:t>
    </w:r>
    <w:r w:rsidRPr="00AB79CA">
      <w:rPr>
        <w:rFonts w:ascii="Arial" w:hAnsi="Arial" w:cs="Arial"/>
        <w:bCs/>
        <w:color w:val="FFFFFF" w:themeColor="background1"/>
        <w:sz w:val="20"/>
        <w:szCs w:val="20"/>
      </w:rPr>
      <w:t>adij</w:t>
    </w:r>
    <w:r w:rsidR="005351AB" w:rsidRPr="00AB79CA">
      <w:rPr>
        <w:rFonts w:ascii="Arial" w:hAnsi="Arial" w:cs="Arial"/>
        <w:bCs/>
        <w:color w:val="FFFFFF" w:themeColor="background1"/>
        <w:sz w:val="20"/>
        <w:szCs w:val="20"/>
      </w:rPr>
      <w:t>22@</w:t>
    </w:r>
    <w:r w:rsidR="0005672E" w:rsidRPr="00AB79CA">
      <w:rPr>
        <w:rFonts w:ascii="Arial" w:hAnsi="Arial" w:cs="Arial"/>
        <w:bCs/>
        <w:color w:val="FFFFFF" w:themeColor="background1"/>
        <w:sz w:val="20"/>
        <w:szCs w:val="20"/>
      </w:rPr>
      <w:t>gmail.com</w:t>
    </w:r>
  </w:p>
  <w:p w14:paraId="46B076EF" w14:textId="77777777" w:rsidR="005351AB" w:rsidRPr="00AB79CA" w:rsidRDefault="00281806" w:rsidP="00281806">
    <w:pPr>
      <w:pStyle w:val="NormalWeb"/>
      <w:spacing w:before="0" w:beforeAutospacing="0" w:after="0"/>
      <w:rPr>
        <w:rFonts w:ascii="Arial" w:hAnsi="Arial" w:cs="Arial"/>
        <w:color w:val="FFFFFF" w:themeColor="background1"/>
        <w:sz w:val="20"/>
        <w:szCs w:val="20"/>
      </w:rPr>
    </w:pPr>
    <w:r w:rsidRPr="00AB79CA">
      <w:rPr>
        <w:rFonts w:ascii="Arial" w:hAnsi="Arial" w:cs="Arial"/>
        <w:bCs/>
        <w:color w:val="FFFFFF" w:themeColor="background1"/>
        <w:sz w:val="20"/>
        <w:szCs w:val="20"/>
      </w:rPr>
      <w:t>S</w:t>
    </w:r>
    <w:r w:rsidR="005351AB" w:rsidRPr="00AB79CA">
      <w:rPr>
        <w:rFonts w:ascii="Arial" w:hAnsi="Arial" w:cs="Arial"/>
        <w:bCs/>
        <w:color w:val="FFFFFF" w:themeColor="background1"/>
        <w:sz w:val="20"/>
        <w:szCs w:val="20"/>
      </w:rPr>
      <w:t>iret : 394 898 639 00031 / APE : 9499Z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8F486" w14:textId="77777777" w:rsidR="00915FD1" w:rsidRDefault="00915FD1" w:rsidP="005351AB">
      <w:pPr>
        <w:spacing w:after="0" w:line="240" w:lineRule="auto"/>
      </w:pPr>
      <w:r>
        <w:separator/>
      </w:r>
    </w:p>
  </w:footnote>
  <w:footnote w:type="continuationSeparator" w:id="0">
    <w:p w14:paraId="7B0E8165" w14:textId="77777777" w:rsidR="00915FD1" w:rsidRDefault="00915FD1" w:rsidP="00535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13CDF" w14:textId="6A3FC4EA" w:rsidR="00AB79CA" w:rsidRDefault="003B07E0" w:rsidP="00CD557A">
    <w:pPr>
      <w:pStyle w:val="En-tte"/>
      <w:jc w:val="right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6181A78" wp14:editId="353119EE">
          <wp:simplePos x="0" y="0"/>
          <wp:positionH relativeFrom="page">
            <wp:posOffset>5857875</wp:posOffset>
          </wp:positionH>
          <wp:positionV relativeFrom="paragraph">
            <wp:posOffset>-373380</wp:posOffset>
          </wp:positionV>
          <wp:extent cx="901808" cy="8001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IJ22-ROND-AQUARELLE-JAUNE-#fae35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808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779624AF" wp14:editId="4E45B943">
          <wp:simplePos x="0" y="0"/>
          <wp:positionH relativeFrom="column">
            <wp:posOffset>5448300</wp:posOffset>
          </wp:positionH>
          <wp:positionV relativeFrom="paragraph">
            <wp:posOffset>-363855</wp:posOffset>
          </wp:positionV>
          <wp:extent cx="1409700" cy="705447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HD ADIJ22 définitif fond transparen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705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D9D481" w14:textId="24EA7CC6" w:rsidR="005351AB" w:rsidRDefault="005351AB" w:rsidP="003B07E0">
    <w:pPr>
      <w:pStyle w:val="En-tt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93"/>
    <w:rsid w:val="0005672E"/>
    <w:rsid w:val="000808B9"/>
    <w:rsid w:val="000A3794"/>
    <w:rsid w:val="000A4C2C"/>
    <w:rsid w:val="000A7F9F"/>
    <w:rsid w:val="000F54E8"/>
    <w:rsid w:val="00117F9C"/>
    <w:rsid w:val="00181CA2"/>
    <w:rsid w:val="001C25CF"/>
    <w:rsid w:val="001C76FA"/>
    <w:rsid w:val="001F661B"/>
    <w:rsid w:val="002121E9"/>
    <w:rsid w:val="00254306"/>
    <w:rsid w:val="00265268"/>
    <w:rsid w:val="002801D1"/>
    <w:rsid w:val="00281806"/>
    <w:rsid w:val="002C5EB7"/>
    <w:rsid w:val="003255C8"/>
    <w:rsid w:val="00397598"/>
    <w:rsid w:val="003A584B"/>
    <w:rsid w:val="003B07E0"/>
    <w:rsid w:val="003B6631"/>
    <w:rsid w:val="003B70CE"/>
    <w:rsid w:val="003C4E73"/>
    <w:rsid w:val="003C60E7"/>
    <w:rsid w:val="003D2793"/>
    <w:rsid w:val="004006B1"/>
    <w:rsid w:val="0041413D"/>
    <w:rsid w:val="00436630"/>
    <w:rsid w:val="00467777"/>
    <w:rsid w:val="004A6BD8"/>
    <w:rsid w:val="00531F42"/>
    <w:rsid w:val="005351AB"/>
    <w:rsid w:val="00597D57"/>
    <w:rsid w:val="005B264F"/>
    <w:rsid w:val="0063632A"/>
    <w:rsid w:val="006402F6"/>
    <w:rsid w:val="00641B80"/>
    <w:rsid w:val="007362BC"/>
    <w:rsid w:val="00743A0D"/>
    <w:rsid w:val="007D038C"/>
    <w:rsid w:val="007F6780"/>
    <w:rsid w:val="008009DD"/>
    <w:rsid w:val="0081044B"/>
    <w:rsid w:val="008926F6"/>
    <w:rsid w:val="008F4D2C"/>
    <w:rsid w:val="00915FD1"/>
    <w:rsid w:val="009363BB"/>
    <w:rsid w:val="00936BB4"/>
    <w:rsid w:val="0095244F"/>
    <w:rsid w:val="009D593A"/>
    <w:rsid w:val="009E3DEE"/>
    <w:rsid w:val="00A23189"/>
    <w:rsid w:val="00A34FFA"/>
    <w:rsid w:val="00A63BED"/>
    <w:rsid w:val="00A65E8D"/>
    <w:rsid w:val="00A66519"/>
    <w:rsid w:val="00AB14B5"/>
    <w:rsid w:val="00AB79CA"/>
    <w:rsid w:val="00AD1AFD"/>
    <w:rsid w:val="00B544AF"/>
    <w:rsid w:val="00B80A53"/>
    <w:rsid w:val="00BF327C"/>
    <w:rsid w:val="00C8041B"/>
    <w:rsid w:val="00CA78D1"/>
    <w:rsid w:val="00CC050B"/>
    <w:rsid w:val="00CD557A"/>
    <w:rsid w:val="00CE4738"/>
    <w:rsid w:val="00CF07AE"/>
    <w:rsid w:val="00CF3F60"/>
    <w:rsid w:val="00D505FD"/>
    <w:rsid w:val="00D52D54"/>
    <w:rsid w:val="00D60003"/>
    <w:rsid w:val="00DA302C"/>
    <w:rsid w:val="00DC16EF"/>
    <w:rsid w:val="00DE02A3"/>
    <w:rsid w:val="00DF7D9A"/>
    <w:rsid w:val="00E5101D"/>
    <w:rsid w:val="00E77282"/>
    <w:rsid w:val="00E84D08"/>
    <w:rsid w:val="00E90DC1"/>
    <w:rsid w:val="00E9440D"/>
    <w:rsid w:val="00EA7D55"/>
    <w:rsid w:val="00EC383A"/>
    <w:rsid w:val="00EC4985"/>
    <w:rsid w:val="00ED2A03"/>
    <w:rsid w:val="00EF5237"/>
    <w:rsid w:val="00F16FFB"/>
    <w:rsid w:val="00F7356C"/>
    <w:rsid w:val="00FA6C04"/>
    <w:rsid w:val="00FC1698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0AF036A6"/>
  <w15:docId w15:val="{88B909E5-38AA-4A6F-96A8-152B80AA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2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5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51AB"/>
  </w:style>
  <w:style w:type="paragraph" w:styleId="Pieddepage">
    <w:name w:val="footer"/>
    <w:basedOn w:val="Normal"/>
    <w:link w:val="PieddepageCar"/>
    <w:uiPriority w:val="99"/>
    <w:unhideWhenUsed/>
    <w:rsid w:val="00535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51AB"/>
  </w:style>
  <w:style w:type="paragraph" w:styleId="Textedebulles">
    <w:name w:val="Balloon Text"/>
    <w:basedOn w:val="Normal"/>
    <w:link w:val="TextedebullesCar"/>
    <w:uiPriority w:val="99"/>
    <w:semiHidden/>
    <w:unhideWhenUsed/>
    <w:rsid w:val="0053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51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51A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7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E7728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0567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\Documents\1%20FONCTIONNEMENT%20GENERAL\1.1%20FONCTIONNEMENT%20INTERNE\1.1.1%20ADMINISTRATIF\En%20t&#234;te,%20RIB,%20logo,%20chevalet%20etc\Papier%20Ent&#234;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D4C46-4268-40B1-BBE3-F6D9E7D98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Entête</Template>
  <TotalTime>105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ADIJ22</cp:lastModifiedBy>
  <cp:revision>20</cp:revision>
  <cp:lastPrinted>2017-06-02T09:26:00Z</cp:lastPrinted>
  <dcterms:created xsi:type="dcterms:W3CDTF">2017-05-22T10:04:00Z</dcterms:created>
  <dcterms:modified xsi:type="dcterms:W3CDTF">2024-05-22T14:34:00Z</dcterms:modified>
</cp:coreProperties>
</file>